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3E2CB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7E5425" w:rsidP="007650FC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Festival of </w:t>
            </w:r>
            <w:r w:rsidR="00BF5B84">
              <w:rPr>
                <w:sz w:val="28"/>
                <w:szCs w:val="28"/>
              </w:rPr>
              <w:t>S</w:t>
            </w:r>
            <w:r w:rsidR="001477F1">
              <w:rPr>
                <w:sz w:val="28"/>
                <w:szCs w:val="28"/>
              </w:rPr>
              <w:t xml:space="preserve">ails </w:t>
            </w:r>
            <w:r w:rsidR="007650FC">
              <w:rPr>
                <w:sz w:val="28"/>
                <w:szCs w:val="28"/>
              </w:rPr>
              <w:t>Division 1 IRC Champion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1477F1" w:rsidP="00EB422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2007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8203B5" w:rsidRPr="007C148E" w:rsidRDefault="008203B5" w:rsidP="008203B5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5D1553" w:rsidRPr="007C148E" w:rsidRDefault="005D1553" w:rsidP="008203B5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E2573B" w:rsidRPr="007C148E" w:rsidTr="00B965C9">
        <w:tc>
          <w:tcPr>
            <w:tcW w:w="8755" w:type="dxa"/>
            <w:gridSpan w:val="2"/>
          </w:tcPr>
          <w:p w:rsidR="00E2573B" w:rsidRDefault="00E2573B" w:rsidP="002806AB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6" w:history="1">
              <w:r w:rsidR="002806AB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60030A" w:rsidRDefault="0060030A"/>
    <w:p w:rsidR="00B41BAB" w:rsidRDefault="00B41BAB">
      <w:r>
        <w:br w:type="page"/>
      </w:r>
    </w:p>
    <w:p w:rsidR="0060030A" w:rsidRDefault="002D6773">
      <w:r>
        <w:rPr>
          <w:noProof/>
          <w:lang w:val="en-US"/>
        </w:rPr>
        <w:lastRenderedPageBreak/>
        <w:drawing>
          <wp:inline distT="0" distB="0" distL="0" distR="0">
            <wp:extent cx="5724525" cy="8791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3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2550"/>
    <w:rsid w:val="001477F1"/>
    <w:rsid w:val="00231EC4"/>
    <w:rsid w:val="002806AB"/>
    <w:rsid w:val="002D6773"/>
    <w:rsid w:val="003B4723"/>
    <w:rsid w:val="003E2CB2"/>
    <w:rsid w:val="0047140A"/>
    <w:rsid w:val="004C44A9"/>
    <w:rsid w:val="004E4C86"/>
    <w:rsid w:val="005C6529"/>
    <w:rsid w:val="005D1553"/>
    <w:rsid w:val="005E362B"/>
    <w:rsid w:val="0060030A"/>
    <w:rsid w:val="007650FC"/>
    <w:rsid w:val="007C148E"/>
    <w:rsid w:val="007E5425"/>
    <w:rsid w:val="008203B5"/>
    <w:rsid w:val="008874AB"/>
    <w:rsid w:val="00987BEA"/>
    <w:rsid w:val="009A1D74"/>
    <w:rsid w:val="009F1555"/>
    <w:rsid w:val="00A25060"/>
    <w:rsid w:val="00B06CC4"/>
    <w:rsid w:val="00B41BAB"/>
    <w:rsid w:val="00B8051F"/>
    <w:rsid w:val="00BF5B84"/>
    <w:rsid w:val="00C41141"/>
    <w:rsid w:val="00D2558F"/>
    <w:rsid w:val="00E2573B"/>
    <w:rsid w:val="00E62058"/>
    <w:rsid w:val="00E84892"/>
    <w:rsid w:val="00EB4223"/>
    <w:rsid w:val="00F51CD2"/>
    <w:rsid w:val="00F7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2C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gyc.com.au/honourboards/Festival%20of%20Sails%20Div%201%20IRC%20Recipients.pdf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GYC\AppData\Roaming\Microsoft\Templates\Trophy%20Deed%20of%20Gift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Trophy Deed of Gift1</Template>
  <TotalTime>12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Sail Admin</cp:lastModifiedBy>
  <cp:revision>4</cp:revision>
  <cp:lastPrinted>2023-06-07T05:17:00Z</cp:lastPrinted>
  <dcterms:created xsi:type="dcterms:W3CDTF">2023-06-07T05:11:00Z</dcterms:created>
  <dcterms:modified xsi:type="dcterms:W3CDTF">2023-06-07T05:35:00Z</dcterms:modified>
</cp:coreProperties>
</file>